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0C8" w:rsidRPr="00BB0489" w:rsidRDefault="00DB30C8" w:rsidP="00996C7B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  <w:lang w:eastAsia="fr-FR"/>
        </w:rPr>
        <w:t xml:space="preserve">1. </w:t>
      </w:r>
      <w:r w:rsidRPr="00BB0489">
        <w:rPr>
          <w:b/>
          <w:bCs/>
          <w:noProof/>
          <w:sz w:val="28"/>
          <w:szCs w:val="28"/>
          <w:u w:val="single"/>
          <w:lang w:eastAsia="fr-FR"/>
        </w:rPr>
        <w:t>Ground and surface waters</w:t>
      </w:r>
    </w:p>
    <w:p w:rsidR="00DB30C8" w:rsidRDefault="00DB30C8"/>
    <w:p w:rsidR="00DB30C8" w:rsidRDefault="00DB30C8">
      <w:r w:rsidRPr="00673996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450pt;height:183pt;visibility:visible">
            <v:imagedata r:id="rId6" o:title=""/>
          </v:shape>
        </w:pict>
      </w:r>
      <w:r w:rsidRPr="00673996">
        <w:rPr>
          <w:noProof/>
          <w:lang w:eastAsia="fr-FR"/>
        </w:rPr>
        <w:pict>
          <v:shape id="Picture 2" o:spid="_x0000_i1026" type="#_x0000_t75" style="width:453.75pt;height:281.25pt;visibility:visible">
            <v:imagedata r:id="rId7" o:title=""/>
          </v:shape>
        </w:pict>
      </w:r>
    </w:p>
    <w:p w:rsidR="00DB30C8" w:rsidRDefault="00DB30C8">
      <w:r w:rsidRPr="00673996">
        <w:rPr>
          <w:noProof/>
          <w:lang w:eastAsia="fr-FR"/>
        </w:rPr>
        <w:pict>
          <v:shape id="Picture 5" o:spid="_x0000_i1027" type="#_x0000_t75" style="width:500.25pt;height:634.5pt;visibility:visible">
            <v:imagedata r:id="rId8" o:title=""/>
          </v:shape>
        </w:pict>
      </w:r>
    </w:p>
    <w:p w:rsidR="00DB30C8" w:rsidRDefault="00DB30C8">
      <w:r w:rsidRPr="00673996">
        <w:rPr>
          <w:noProof/>
          <w:lang w:eastAsia="fr-FR"/>
        </w:rPr>
        <w:pict>
          <v:shape id="Picture 7" o:spid="_x0000_i1028" type="#_x0000_t75" style="width:449.25pt;height:562.5pt;visibility:visible">
            <v:imagedata r:id="rId9" o:title=""/>
          </v:shape>
        </w:pict>
      </w:r>
    </w:p>
    <w:sectPr w:rsidR="00DB30C8" w:rsidSect="002D0F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0C8" w:rsidRDefault="00DB30C8" w:rsidP="00996C7B">
      <w:pPr>
        <w:spacing w:after="0" w:line="240" w:lineRule="auto"/>
      </w:pPr>
      <w:r>
        <w:separator/>
      </w:r>
    </w:p>
  </w:endnote>
  <w:endnote w:type="continuationSeparator" w:id="0">
    <w:p w:rsidR="00DB30C8" w:rsidRDefault="00DB30C8" w:rsidP="00996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0C8" w:rsidRDefault="00DB30C8" w:rsidP="00996C7B">
      <w:pPr>
        <w:spacing w:after="0" w:line="240" w:lineRule="auto"/>
      </w:pPr>
      <w:r>
        <w:separator/>
      </w:r>
    </w:p>
  </w:footnote>
  <w:footnote w:type="continuationSeparator" w:id="0">
    <w:p w:rsidR="00DB30C8" w:rsidRDefault="00DB30C8" w:rsidP="00996C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5364"/>
    <w:rsid w:val="00063B82"/>
    <w:rsid w:val="002D0F15"/>
    <w:rsid w:val="004239CF"/>
    <w:rsid w:val="00673996"/>
    <w:rsid w:val="00996C7B"/>
    <w:rsid w:val="009E6BF3"/>
    <w:rsid w:val="00A52BCA"/>
    <w:rsid w:val="00B55364"/>
    <w:rsid w:val="00BB0489"/>
    <w:rsid w:val="00BC7763"/>
    <w:rsid w:val="00DB30C8"/>
    <w:rsid w:val="00DF6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F1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96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96C7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96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96C7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5</Words>
  <Characters>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BINOXA</dc:creator>
  <cp:keywords/>
  <dc:description/>
  <cp:lastModifiedBy>TAM</cp:lastModifiedBy>
  <cp:revision>3</cp:revision>
  <dcterms:created xsi:type="dcterms:W3CDTF">2022-10-10T20:40:00Z</dcterms:created>
  <dcterms:modified xsi:type="dcterms:W3CDTF">2022-11-26T13:25:00Z</dcterms:modified>
</cp:coreProperties>
</file>